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E3F" w:rsidRDefault="00190E3F" w:rsidP="00802D94">
      <w:pPr>
        <w:jc w:val="center"/>
        <w:rPr>
          <w:rFonts w:ascii="Tahoma" w:hAnsi="Tahoma" w:cs="Tahoma"/>
        </w:rPr>
      </w:pPr>
    </w:p>
    <w:p w:rsidR="00190E3F" w:rsidRDefault="00190E3F" w:rsidP="00802D94">
      <w:pPr>
        <w:jc w:val="both"/>
        <w:rPr>
          <w:rFonts w:ascii="Tahoma" w:hAnsi="Tahoma" w:cs="Tahoma"/>
        </w:rPr>
      </w:pPr>
    </w:p>
    <w:p w:rsidR="00190E3F" w:rsidRDefault="00190E3F" w:rsidP="00802D94">
      <w:pPr>
        <w:jc w:val="center"/>
        <w:rPr>
          <w:rFonts w:ascii="Tahoma" w:hAnsi="Tahoma" w:cs="Tahoma"/>
          <w:b/>
          <w:bCs/>
        </w:rPr>
      </w:pPr>
    </w:p>
    <w:p w:rsidR="00190E3F" w:rsidRDefault="00190E3F" w:rsidP="00802D94">
      <w:pPr>
        <w:jc w:val="center"/>
        <w:rPr>
          <w:rFonts w:ascii="Tahoma" w:hAnsi="Tahoma" w:cs="Tahoma"/>
          <w:b/>
          <w:bCs/>
          <w:sz w:val="18"/>
          <w:szCs w:val="18"/>
        </w:rPr>
      </w:pPr>
      <w:r>
        <w:rPr>
          <w:rFonts w:ascii="Tahoma" w:hAnsi="Tahoma" w:cs="Tahoma"/>
          <w:b/>
          <w:bCs/>
        </w:rPr>
        <w:t xml:space="preserve">SCHEDA DI ADESIONE </w:t>
      </w:r>
      <w:r w:rsidRPr="0079080A">
        <w:rPr>
          <w:rFonts w:ascii="Tahoma" w:hAnsi="Tahoma" w:cs="Tahoma"/>
          <w:b/>
          <w:bCs/>
          <w:sz w:val="18"/>
          <w:szCs w:val="18"/>
        </w:rPr>
        <w:t>(si prega di compilare in stampatello)</w:t>
      </w:r>
    </w:p>
    <w:p w:rsidR="00190E3F" w:rsidRDefault="00190E3F" w:rsidP="00802D94">
      <w:pPr>
        <w:jc w:val="center"/>
        <w:rPr>
          <w:rFonts w:ascii="Tahoma" w:hAnsi="Tahoma" w:cs="Tahoma"/>
          <w:b/>
          <w:bCs/>
          <w:sz w:val="18"/>
          <w:szCs w:val="18"/>
        </w:rPr>
      </w:pPr>
      <w:r w:rsidRPr="00DE6541">
        <w:rPr>
          <w:rFonts w:ascii="Tahoma" w:hAnsi="Tahoma" w:cs="Tahoma"/>
          <w:b/>
          <w:bCs/>
          <w:sz w:val="18"/>
          <w:szCs w:val="18"/>
        </w:rPr>
        <w:t xml:space="preserve">RESTITUIRE a: </w:t>
      </w:r>
      <w:r>
        <w:rPr>
          <w:rFonts w:ascii="Tahoma" w:hAnsi="Tahoma" w:cs="Tahoma"/>
          <w:b/>
          <w:bCs/>
          <w:sz w:val="18"/>
          <w:szCs w:val="18"/>
        </w:rPr>
        <w:t xml:space="preserve">commercio.estero@pv.camcom.it </w:t>
      </w:r>
      <w:r w:rsidRPr="00D57E8C">
        <w:rPr>
          <w:rFonts w:ascii="Tahoma" w:hAnsi="Tahoma" w:cs="Tahoma"/>
          <w:sz w:val="18"/>
          <w:szCs w:val="18"/>
        </w:rPr>
        <w:t>o</w:t>
      </w:r>
      <w:r>
        <w:rPr>
          <w:rFonts w:ascii="Tahoma" w:hAnsi="Tahoma" w:cs="Tahoma"/>
          <w:b/>
          <w:bCs/>
          <w:sz w:val="18"/>
          <w:szCs w:val="18"/>
        </w:rPr>
        <w:t xml:space="preserve"> </w:t>
      </w:r>
      <w:r w:rsidRPr="00DE6541">
        <w:rPr>
          <w:rFonts w:ascii="Tahoma" w:hAnsi="Tahoma" w:cs="Tahoma"/>
          <w:b/>
          <w:bCs/>
          <w:sz w:val="18"/>
          <w:szCs w:val="18"/>
        </w:rPr>
        <w:t xml:space="preserve">info@ticinumexport.it </w:t>
      </w:r>
    </w:p>
    <w:p w:rsidR="00190E3F" w:rsidRPr="00DE6541" w:rsidRDefault="00190E3F" w:rsidP="00802D94">
      <w:pPr>
        <w:jc w:val="center"/>
        <w:rPr>
          <w:rFonts w:ascii="Tahoma" w:hAnsi="Tahoma" w:cs="Tahoma"/>
        </w:rPr>
      </w:pPr>
      <w:r>
        <w:rPr>
          <w:rFonts w:ascii="Tahoma" w:hAnsi="Tahoma" w:cs="Tahoma"/>
          <w:sz w:val="18"/>
          <w:szCs w:val="18"/>
        </w:rPr>
        <w:t>oppure</w:t>
      </w:r>
      <w:r w:rsidRPr="00DE6541">
        <w:rPr>
          <w:rFonts w:ascii="Tahoma" w:hAnsi="Tahoma" w:cs="Tahoma"/>
          <w:b/>
          <w:bCs/>
          <w:sz w:val="18"/>
          <w:szCs w:val="18"/>
        </w:rPr>
        <w:t xml:space="preserve"> fax: 0382</w:t>
      </w:r>
      <w:r>
        <w:rPr>
          <w:rFonts w:ascii="Tahoma" w:hAnsi="Tahoma" w:cs="Tahoma"/>
          <w:b/>
          <w:bCs/>
          <w:sz w:val="18"/>
          <w:szCs w:val="18"/>
        </w:rPr>
        <w:t xml:space="preserve"> 393268 </w:t>
      </w:r>
      <w:r>
        <w:rPr>
          <w:rFonts w:ascii="Tahoma" w:hAnsi="Tahoma" w:cs="Tahoma"/>
          <w:sz w:val="18"/>
          <w:szCs w:val="18"/>
        </w:rPr>
        <w:t xml:space="preserve">o </w:t>
      </w:r>
      <w:r w:rsidRPr="00D57E8C">
        <w:rPr>
          <w:rFonts w:ascii="Tahoma" w:hAnsi="Tahoma" w:cs="Tahoma"/>
          <w:b/>
          <w:bCs/>
          <w:sz w:val="18"/>
          <w:szCs w:val="18"/>
        </w:rPr>
        <w:t xml:space="preserve">0382 </w:t>
      </w:r>
      <w:r>
        <w:rPr>
          <w:rFonts w:ascii="Tahoma" w:hAnsi="Tahoma" w:cs="Tahoma"/>
          <w:b/>
          <w:bCs/>
          <w:sz w:val="18"/>
          <w:szCs w:val="18"/>
        </w:rPr>
        <w:t>539008</w:t>
      </w:r>
      <w:r w:rsidRPr="00DE6541">
        <w:rPr>
          <w:rFonts w:ascii="Tahoma" w:hAnsi="Tahoma" w:cs="Tahoma"/>
        </w:rPr>
        <w:t xml:space="preserve"> </w:t>
      </w:r>
    </w:p>
    <w:p w:rsidR="00190E3F" w:rsidRDefault="00190E3F" w:rsidP="00802D94">
      <w:pPr>
        <w:jc w:val="center"/>
        <w:rPr>
          <w:rFonts w:ascii="Tahoma" w:hAnsi="Tahoma" w:cs="Tahoma"/>
        </w:rPr>
      </w:pPr>
    </w:p>
    <w:p w:rsidR="00190E3F" w:rsidRPr="00B55FAA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jc w:val="both"/>
        <w:rPr>
          <w:b/>
          <w:bCs/>
          <w:sz w:val="28"/>
          <w:szCs w:val="28"/>
        </w:rPr>
      </w:pPr>
    </w:p>
    <w:p w:rsidR="00190E3F" w:rsidRPr="00AB2AFC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jc w:val="center"/>
        <w:rPr>
          <w:rFonts w:ascii="Tahoma" w:hAnsi="Tahoma" w:cs="Tahoma"/>
          <w:b/>
          <w:bCs/>
          <w:sz w:val="40"/>
          <w:szCs w:val="40"/>
        </w:rPr>
      </w:pPr>
      <w:r>
        <w:rPr>
          <w:rFonts w:ascii="Tahoma" w:hAnsi="Tahoma" w:cs="Tahoma"/>
          <w:b/>
          <w:bCs/>
          <w:sz w:val="32"/>
          <w:szCs w:val="32"/>
        </w:rPr>
        <w:t>L’IVA e il TRATTAMENTO FISCALE DELLE OPERAZIONI INTERNAZIONALI</w:t>
      </w:r>
    </w:p>
    <w:p w:rsidR="00190E3F" w:rsidRPr="00452DA2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jc w:val="center"/>
        <w:rPr>
          <w:rFonts w:ascii="Tahoma" w:hAnsi="Tahoma" w:cs="Tahoma"/>
          <w:b/>
          <w:bCs/>
          <w:sz w:val="28"/>
          <w:szCs w:val="28"/>
        </w:rPr>
      </w:pPr>
      <w:r w:rsidRPr="00452DA2">
        <w:rPr>
          <w:rFonts w:ascii="Tahoma" w:hAnsi="Tahoma" w:cs="Tahoma"/>
          <w:b/>
          <w:bCs/>
          <w:sz w:val="28"/>
          <w:szCs w:val="28"/>
        </w:rPr>
        <w:t>I</w:t>
      </w:r>
      <w:r>
        <w:rPr>
          <w:rFonts w:ascii="Tahoma" w:hAnsi="Tahoma" w:cs="Tahoma"/>
          <w:b/>
          <w:bCs/>
          <w:sz w:val="28"/>
          <w:szCs w:val="28"/>
        </w:rPr>
        <w:t xml:space="preserve">struzioni per l’uso e </w:t>
      </w:r>
      <w:r w:rsidRPr="00452DA2">
        <w:rPr>
          <w:rFonts w:ascii="Tahoma" w:hAnsi="Tahoma" w:cs="Tahoma"/>
          <w:b/>
          <w:bCs/>
          <w:sz w:val="28"/>
          <w:szCs w:val="28"/>
        </w:rPr>
        <w:t>suggerimenti pratici</w:t>
      </w:r>
    </w:p>
    <w:p w:rsidR="00190E3F" w:rsidRPr="00DE6541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rPr>
          <w:rFonts w:ascii="Tahoma" w:hAnsi="Tahoma" w:cs="Tahoma"/>
          <w:b/>
          <w:bCs/>
          <w:sz w:val="24"/>
          <w:szCs w:val="24"/>
        </w:rPr>
      </w:pPr>
    </w:p>
    <w:p w:rsidR="00190E3F" w:rsidRPr="00AB2AFC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Marted</w:t>
      </w:r>
      <w:r w:rsidRPr="00AB2AFC">
        <w:rPr>
          <w:rFonts w:ascii="Tahoma" w:hAnsi="Tahoma" w:cs="Tahoma"/>
          <w:b/>
          <w:bCs/>
          <w:sz w:val="24"/>
          <w:szCs w:val="24"/>
        </w:rPr>
        <w:t xml:space="preserve">ì </w:t>
      </w:r>
      <w:r>
        <w:rPr>
          <w:rFonts w:ascii="Tahoma" w:hAnsi="Tahoma" w:cs="Tahoma"/>
          <w:b/>
          <w:bCs/>
          <w:sz w:val="24"/>
          <w:szCs w:val="24"/>
        </w:rPr>
        <w:t>14 ottobre</w:t>
      </w:r>
      <w:r w:rsidRPr="00AB2AFC">
        <w:rPr>
          <w:rFonts w:ascii="Tahoma" w:hAnsi="Tahoma" w:cs="Tahoma"/>
          <w:b/>
          <w:bCs/>
          <w:sz w:val="24"/>
          <w:szCs w:val="24"/>
        </w:rPr>
        <w:t xml:space="preserve"> 2014 ore 1</w:t>
      </w:r>
      <w:r>
        <w:rPr>
          <w:rFonts w:ascii="Tahoma" w:hAnsi="Tahoma" w:cs="Tahoma"/>
          <w:b/>
          <w:bCs/>
          <w:sz w:val="24"/>
          <w:szCs w:val="24"/>
        </w:rPr>
        <w:t>4</w:t>
      </w:r>
      <w:r w:rsidRPr="00AB2AFC"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b/>
          <w:bCs/>
          <w:sz w:val="24"/>
          <w:szCs w:val="24"/>
        </w:rPr>
        <w:t>45</w:t>
      </w:r>
      <w:r w:rsidRPr="00AB2AFC">
        <w:rPr>
          <w:rFonts w:ascii="Tahoma" w:hAnsi="Tahoma" w:cs="Tahoma"/>
          <w:b/>
          <w:bCs/>
          <w:sz w:val="24"/>
          <w:szCs w:val="24"/>
        </w:rPr>
        <w:t xml:space="preserve"> – 17.30</w:t>
      </w:r>
    </w:p>
    <w:p w:rsidR="00190E3F" w:rsidRPr="00AB2AFC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Sala Consiliare C.C.I.A.A. di </w:t>
      </w:r>
      <w:r w:rsidRPr="00AB2AFC">
        <w:rPr>
          <w:rFonts w:ascii="Tahoma" w:hAnsi="Tahoma" w:cs="Tahoma"/>
          <w:sz w:val="24"/>
          <w:szCs w:val="24"/>
        </w:rPr>
        <w:t xml:space="preserve">Pavia, Via </w:t>
      </w:r>
      <w:r>
        <w:rPr>
          <w:rFonts w:ascii="Tahoma" w:hAnsi="Tahoma" w:cs="Tahoma"/>
          <w:sz w:val="24"/>
          <w:szCs w:val="24"/>
        </w:rPr>
        <w:t xml:space="preserve">Mentana 27 </w:t>
      </w:r>
      <w:r w:rsidRPr="00AB2AFC">
        <w:rPr>
          <w:rFonts w:ascii="Tahoma" w:hAnsi="Tahoma" w:cs="Tahoma"/>
          <w:sz w:val="24"/>
          <w:szCs w:val="24"/>
        </w:rPr>
        <w:t>- 27100, Pavia</w:t>
      </w:r>
    </w:p>
    <w:p w:rsidR="00190E3F" w:rsidRPr="00B55FAA" w:rsidRDefault="00190E3F" w:rsidP="00802D9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pct5" w:color="auto" w:fill="FFFFFF"/>
        <w:rPr>
          <w:rFonts w:ascii="Tahoma" w:hAnsi="Tahoma" w:cs="Tahoma"/>
          <w:b/>
          <w:bCs/>
          <w:sz w:val="28"/>
          <w:szCs w:val="28"/>
        </w:rPr>
      </w:pPr>
    </w:p>
    <w:p w:rsidR="00190E3F" w:rsidRDefault="00190E3F" w:rsidP="00802D94">
      <w:pPr>
        <w:spacing w:line="360" w:lineRule="auto"/>
        <w:rPr>
          <w:rFonts w:ascii="Tahoma" w:hAnsi="Tahoma" w:cs="Tahoma"/>
        </w:rPr>
      </w:pPr>
    </w:p>
    <w:p w:rsidR="00190E3F" w:rsidRDefault="00190E3F" w:rsidP="00802D94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La sottoscritta Società _____________________________________________________________________</w:t>
      </w: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con sede in ________________________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 w:rsidRPr="00802D94">
        <w:rPr>
          <w:rFonts w:ascii="Tahoma" w:hAnsi="Tahoma" w:cs="Tahoma"/>
        </w:rPr>
        <w:t xml:space="preserve"> , via</w:t>
      </w:r>
      <w:r>
        <w:rPr>
          <w:rFonts w:ascii="Tahoma" w:hAnsi="Tahoma" w:cs="Tahoma"/>
        </w:rPr>
        <w:t xml:space="preserve"> ________________________</w:t>
      </w:r>
      <w:r>
        <w:rPr>
          <w:rFonts w:ascii="Tahoma" w:hAnsi="Tahoma" w:cs="Tahoma"/>
          <w:u w:val="single"/>
        </w:rPr>
        <w:tab/>
      </w:r>
      <w:r w:rsidRPr="00802D94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, n. </w:t>
      </w:r>
      <w:r>
        <w:rPr>
          <w:rFonts w:ascii="Tahoma" w:hAnsi="Tahoma" w:cs="Tahoma"/>
          <w:u w:val="single"/>
        </w:rPr>
        <w:t xml:space="preserve"> </w:t>
      </w:r>
      <w:r>
        <w:rPr>
          <w:rFonts w:ascii="Tahoma" w:hAnsi="Tahoma" w:cs="Tahoma"/>
        </w:rPr>
        <w:t>_____ Telefono  ______________________________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>_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  fax _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___________________________________ </w:t>
      </w:r>
    </w:p>
    <w:p w:rsidR="00190E3F" w:rsidRDefault="00190E3F" w:rsidP="00802D94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e-mail _____________________@___________________ Partita Iva __________________ n°dip. _______</w:t>
      </w:r>
    </w:p>
    <w:p w:rsidR="00190E3F" w:rsidRPr="00421FFD" w:rsidRDefault="00190E3F" w:rsidP="00421FFD">
      <w:pPr>
        <w:spacing w:line="360" w:lineRule="auto"/>
        <w:jc w:val="both"/>
        <w:rPr>
          <w:rFonts w:ascii="Tahoma" w:hAnsi="Tahoma" w:cs="Tahoma"/>
        </w:rPr>
      </w:pPr>
      <w:r w:rsidRPr="00421FFD">
        <w:rPr>
          <w:rFonts w:ascii="Tahoma" w:hAnsi="Tahoma" w:cs="Tahoma"/>
        </w:rPr>
        <w:t>Produzione aziendale _</w:t>
      </w:r>
      <w:r w:rsidRPr="00421FFD">
        <w:rPr>
          <w:rFonts w:ascii="Tahoma" w:hAnsi="Tahoma" w:cs="Tahoma"/>
          <w:u w:val="single"/>
        </w:rPr>
        <w:tab/>
      </w:r>
      <w:r w:rsidRPr="00421FFD">
        <w:rPr>
          <w:rFonts w:ascii="Tahoma" w:hAnsi="Tahoma" w:cs="Tahoma"/>
          <w:u w:val="single"/>
        </w:rPr>
        <w:tab/>
      </w:r>
      <w:r w:rsidRPr="00421FFD">
        <w:rPr>
          <w:rFonts w:ascii="Tahoma" w:hAnsi="Tahoma" w:cs="Tahoma"/>
        </w:rPr>
        <w:t>______________________________________________________________</w:t>
      </w: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Referente________________________________________________________________________________</w:t>
      </w:r>
    </w:p>
    <w:p w:rsidR="00190E3F" w:rsidRDefault="00190E3F" w:rsidP="00802D94">
      <w:pPr>
        <w:jc w:val="both"/>
        <w:rPr>
          <w:rFonts w:ascii="Tahoma" w:hAnsi="Tahoma" w:cs="Tahoma"/>
        </w:rPr>
      </w:pPr>
    </w:p>
    <w:tbl>
      <w:tblPr>
        <w:tblW w:w="0" w:type="auto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733"/>
        <w:gridCol w:w="2976"/>
      </w:tblGrid>
      <w:tr w:rsidR="00190E3F">
        <w:trPr>
          <w:cantSplit/>
        </w:trPr>
        <w:tc>
          <w:tcPr>
            <w:tcW w:w="6733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Cognome e nome partecipante/i al seminario</w:t>
            </w:r>
          </w:p>
        </w:tc>
        <w:tc>
          <w:tcPr>
            <w:tcW w:w="2976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</w:rPr>
            </w:pPr>
            <w:r>
              <w:t>Ruolo in azienda</w:t>
            </w:r>
          </w:p>
        </w:tc>
      </w:tr>
      <w:tr w:rsidR="00190E3F">
        <w:trPr>
          <w:trHeight w:val="310"/>
        </w:trPr>
        <w:tc>
          <w:tcPr>
            <w:tcW w:w="6733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</w:rPr>
            </w:pPr>
          </w:p>
        </w:tc>
        <w:tc>
          <w:tcPr>
            <w:tcW w:w="2976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  <w:b w:val="0"/>
                <w:bCs w:val="0"/>
              </w:rPr>
            </w:pPr>
          </w:p>
        </w:tc>
      </w:tr>
      <w:tr w:rsidR="00190E3F">
        <w:trPr>
          <w:trHeight w:val="310"/>
        </w:trPr>
        <w:tc>
          <w:tcPr>
            <w:tcW w:w="6733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</w:rPr>
            </w:pPr>
          </w:p>
        </w:tc>
        <w:tc>
          <w:tcPr>
            <w:tcW w:w="2976" w:type="dxa"/>
          </w:tcPr>
          <w:p w:rsidR="00190E3F" w:rsidRDefault="00190E3F" w:rsidP="002216B0">
            <w:pPr>
              <w:pStyle w:val="Heading8"/>
              <w:spacing w:line="360" w:lineRule="auto"/>
              <w:rPr>
                <w:rFonts w:ascii="Tahoma" w:hAnsi="Tahoma" w:cs="Tahoma"/>
                <w:b w:val="0"/>
                <w:bCs w:val="0"/>
              </w:rPr>
            </w:pPr>
          </w:p>
        </w:tc>
      </w:tr>
    </w:tbl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R</w:t>
      </w:r>
      <w:r w:rsidRPr="00421FFD">
        <w:rPr>
          <w:rFonts w:ascii="Tahoma" w:hAnsi="Tahoma" w:cs="Tahoma"/>
          <w:b/>
          <w:bCs/>
        </w:rPr>
        <w:t>ichiesta</w:t>
      </w:r>
      <w:r>
        <w:rPr>
          <w:rFonts w:ascii="Tahoma" w:hAnsi="Tahoma" w:cs="Tahoma"/>
          <w:b/>
          <w:bCs/>
        </w:rPr>
        <w:t xml:space="preserve"> incontro individuale con il relatore</w:t>
      </w:r>
      <w:r w:rsidRPr="00421FFD">
        <w:rPr>
          <w:rFonts w:ascii="Tahoma" w:hAnsi="Tahoma" w:cs="Tahoma"/>
        </w:rPr>
        <w:t xml:space="preserve">: </w:t>
      </w:r>
      <w:r w:rsidRPr="00421FFD">
        <w:rPr>
          <w:rFonts w:ascii="Tahoma" w:hAnsi="Tahoma" w:cs="Tahoma"/>
        </w:rPr>
        <w:tab/>
      </w:r>
      <w:r w:rsidRPr="00421FFD">
        <w:rPr>
          <w:rFonts w:ascii="Tahoma" w:hAnsi="Tahoma" w:cs="Tahoma"/>
          <w:b/>
          <w:bCs/>
        </w:rPr>
        <w:sym w:font="Wingdings" w:char="F071"/>
      </w:r>
      <w:r w:rsidRPr="00421FFD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SÌ</w:t>
      </w:r>
      <w:r w:rsidRPr="00421FFD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ab/>
      </w:r>
      <w:r>
        <w:rPr>
          <w:rFonts w:ascii="Tahoma" w:hAnsi="Tahoma" w:cs="Tahoma"/>
          <w:b/>
          <w:bCs/>
        </w:rPr>
        <w:tab/>
      </w: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</w:p>
    <w:p w:rsidR="00190E3F" w:rsidRPr="003506E4" w:rsidRDefault="00190E3F" w:rsidP="003506E4">
      <w:pPr>
        <w:spacing w:after="120"/>
        <w:jc w:val="both"/>
        <w:rPr>
          <w:rFonts w:ascii="Tahoma" w:hAnsi="Tahoma"/>
          <w:b/>
          <w:bCs/>
        </w:rPr>
      </w:pPr>
      <w:r w:rsidRPr="003506E4">
        <w:rPr>
          <w:rFonts w:ascii="Tahoma" w:hAnsi="Tahoma"/>
          <w:b/>
          <w:bCs/>
        </w:rPr>
        <w:t>La partecipazione al seminario è gratuita per tutti.</w:t>
      </w:r>
    </w:p>
    <w:p w:rsidR="00190E3F" w:rsidRPr="003506E4" w:rsidRDefault="00190E3F" w:rsidP="003506E4">
      <w:pPr>
        <w:spacing w:after="120"/>
        <w:jc w:val="both"/>
        <w:rPr>
          <w:rFonts w:ascii="Tahoma" w:hAnsi="Tahoma"/>
        </w:rPr>
      </w:pPr>
      <w:r w:rsidRPr="003506E4">
        <w:rPr>
          <w:rFonts w:ascii="Tahoma" w:hAnsi="Tahoma"/>
          <w:b/>
          <w:bCs/>
        </w:rPr>
        <w:t>Gli incontri individuali sono a titolo gratuito per le imprese del “CLUB DELLE IMPRESE ESPORTATRICI” e per le imprese associate al “CONSORZIO TICINUM EXPORT”</w:t>
      </w:r>
      <w:r w:rsidRPr="003506E4">
        <w:rPr>
          <w:rFonts w:ascii="Tahoma" w:hAnsi="Tahoma"/>
        </w:rPr>
        <w:t>, mentre per le altre imprese il costo sarà di 15 euro + IVA.</w:t>
      </w: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Data ________________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190E3F" w:rsidRDefault="00190E3F" w:rsidP="00802D94">
      <w:pPr>
        <w:spacing w:line="360" w:lineRule="auto"/>
        <w:jc w:val="both"/>
        <w:rPr>
          <w:rFonts w:ascii="Tahoma" w:hAnsi="Tahoma" w:cs="Tahoma"/>
        </w:rPr>
      </w:pPr>
    </w:p>
    <w:p w:rsidR="00190E3F" w:rsidRDefault="00190E3F" w:rsidP="00802D94">
      <w:pPr>
        <w:spacing w:line="360" w:lineRule="auto"/>
        <w:jc w:val="both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</w:t>
      </w:r>
    </w:p>
    <w:p w:rsidR="00190E3F" w:rsidRPr="008018B1" w:rsidRDefault="00190E3F" w:rsidP="006A3B33">
      <w:pPr>
        <w:spacing w:line="360" w:lineRule="auto"/>
        <w:ind w:left="4248" w:firstLine="708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                   Timbro e firma Azienda</w:t>
      </w:r>
    </w:p>
    <w:p w:rsidR="00190E3F" w:rsidRPr="006A3B33" w:rsidRDefault="00190E3F" w:rsidP="006A3B33">
      <w:pPr>
        <w:jc w:val="both"/>
        <w:rPr>
          <w:sz w:val="16"/>
          <w:szCs w:val="16"/>
        </w:rPr>
      </w:pPr>
      <w:r w:rsidRPr="006A3B33">
        <w:rPr>
          <w:sz w:val="16"/>
          <w:szCs w:val="16"/>
        </w:rPr>
        <w:t xml:space="preserve">                                                                                               </w:t>
      </w:r>
    </w:p>
    <w:p w:rsidR="00190E3F" w:rsidRDefault="00190E3F" w:rsidP="00802D94">
      <w:pPr>
        <w:pStyle w:val="BodyText3"/>
        <w:rPr>
          <w:rFonts w:ascii="Tahoma" w:hAnsi="Tahoma" w:cs="Tahoma"/>
          <w:i/>
          <w:iCs/>
        </w:rPr>
      </w:pPr>
      <w:r>
        <w:rPr>
          <w:rFonts w:ascii="Tahoma" w:hAnsi="Tahoma" w:cs="Tahoma"/>
          <w:i/>
          <w:iCs/>
        </w:rPr>
        <w:t>Autorizziamo la CCIAA di Pavia ed il Consorzio Ticinum Export s.r.l. ad inserire i suindicati dati personali nella propria banca dati onde consentire il regolare svolgimento del rapporto contrattuale, per assolvere agli obblighi di natura contabile, civilistica, fiscale, per effettuare operazioni connesse alla formazione e all’organizzazione interna (registrazione partecipanti, accoglienza ed assistenza, rilascio attestato di frequenza, ecc.) e per favorire tempestivamente segnalazioni inerenti ai servizi e alle iniziative di formazione. Autorizziamo altresì la comunicazione dei dati suindicati agli studi professionali a cui è affidata la gestione delle scritture contabili. Ci è infine noto che potremo esercitare in qualsiasi momento i diritti di cui all’articolo 7 del D.Lgs. 196/2003.</w:t>
      </w:r>
    </w:p>
    <w:p w:rsidR="00190E3F" w:rsidRDefault="00190E3F" w:rsidP="00802D94">
      <w:pPr>
        <w:pStyle w:val="BodyText3"/>
        <w:rPr>
          <w:rFonts w:ascii="Tahoma" w:hAnsi="Tahoma" w:cs="Tahoma"/>
          <w:i/>
          <w:iCs/>
        </w:rPr>
      </w:pPr>
    </w:p>
    <w:p w:rsidR="00190E3F" w:rsidRDefault="00190E3F" w:rsidP="006A3B33">
      <w:pPr>
        <w:spacing w:line="360" w:lineRule="auto"/>
        <w:jc w:val="both"/>
      </w:pPr>
      <w:r>
        <w:t xml:space="preserve">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</w:t>
      </w:r>
    </w:p>
    <w:p w:rsidR="00190E3F" w:rsidRDefault="00190E3F" w:rsidP="00DE6541">
      <w:pPr>
        <w:spacing w:line="360" w:lineRule="auto"/>
        <w:ind w:left="4248" w:firstLine="70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Timbro e firma Azienda</w:t>
      </w:r>
    </w:p>
    <w:p w:rsidR="00190E3F" w:rsidRDefault="00190E3F" w:rsidP="00D92324">
      <w:pPr>
        <w:spacing w:line="276" w:lineRule="auto"/>
        <w:jc w:val="both"/>
        <w:rPr>
          <w:rFonts w:ascii="Tahoma" w:hAnsi="Tahoma" w:cs="Tahoma"/>
        </w:rPr>
      </w:pPr>
    </w:p>
    <w:sectPr w:rsidR="00190E3F" w:rsidSect="003200C1">
      <w:headerReference w:type="default" r:id="rId7"/>
      <w:pgSz w:w="11906" w:h="16838"/>
      <w:pgMar w:top="567" w:right="1134" w:bottom="567" w:left="1134" w:header="720" w:footer="410" w:gutter="0"/>
      <w:cols w:space="720"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E3F" w:rsidRDefault="00190E3F" w:rsidP="00AB2AFC">
      <w:r>
        <w:separator/>
      </w:r>
    </w:p>
  </w:endnote>
  <w:endnote w:type="continuationSeparator" w:id="1">
    <w:p w:rsidR="00190E3F" w:rsidRDefault="00190E3F" w:rsidP="00AB2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E3F" w:rsidRDefault="00190E3F" w:rsidP="00AB2AFC">
      <w:r>
        <w:separator/>
      </w:r>
    </w:p>
  </w:footnote>
  <w:footnote w:type="continuationSeparator" w:id="1">
    <w:p w:rsidR="00190E3F" w:rsidRDefault="00190E3F" w:rsidP="00AB2A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E3F" w:rsidRPr="00D57E8C" w:rsidRDefault="00190E3F" w:rsidP="00D57E8C">
    <w:pPr>
      <w:pStyle w:val="Header"/>
      <w:jc w:val="center"/>
      <w:rPr>
        <w:rFonts w:ascii="Calibri" w:hAnsi="Calibri" w:cs="Calibri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.3pt;margin-top:-11.3pt;width:176.25pt;height:66pt;z-index:251660288">
          <v:imagedata r:id="rId1" o:title=""/>
        </v:shape>
      </w:pict>
    </w:r>
    <w:r>
      <w:rPr>
        <w:rFonts w:ascii="Calibri" w:hAnsi="Calibri" w:cs="Calibri"/>
        <w:b/>
        <w:bCs/>
        <w:color w:val="808080"/>
        <w:sz w:val="56"/>
        <w:szCs w:val="56"/>
      </w:rPr>
      <w:tab/>
    </w:r>
    <w:r>
      <w:rPr>
        <w:rFonts w:ascii="Calibri" w:hAnsi="Calibri" w:cs="Calibri"/>
        <w:b/>
        <w:bCs/>
        <w:color w:val="808080"/>
        <w:sz w:val="56"/>
        <w:szCs w:val="56"/>
      </w:rPr>
      <w:tab/>
    </w:r>
    <w:r w:rsidRPr="00D57E8C">
      <w:rPr>
        <w:rFonts w:ascii="Calibri" w:hAnsi="Calibri" w:cs="Calibri"/>
        <w:b/>
        <w:bCs/>
        <w:color w:val="808080"/>
        <w:sz w:val="56"/>
        <w:szCs w:val="56"/>
      </w:rPr>
      <w:t>TICINUM</w:t>
    </w:r>
    <w:r w:rsidRPr="00D57E8C">
      <w:rPr>
        <w:rFonts w:ascii="Calibri" w:hAnsi="Calibri" w:cs="Calibri"/>
        <w:b/>
        <w:bCs/>
        <w:color w:val="808080"/>
        <w:sz w:val="96"/>
        <w:szCs w:val="96"/>
      </w:rPr>
      <w:t xml:space="preserve"> </w:t>
    </w:r>
    <w:r w:rsidRPr="00D57E8C">
      <w:rPr>
        <w:rFonts w:ascii="Calibri" w:hAnsi="Calibri" w:cs="Calibri"/>
        <w:b/>
        <w:bCs/>
        <w:color w:val="808080"/>
        <w:sz w:val="56"/>
        <w:szCs w:val="56"/>
      </w:rPr>
      <w:t>EXPORT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EA2A02E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1A67CE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25A75AE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4CE0B5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56D5079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8640C04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0DA4760A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EBC6F2B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24772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6A4435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1D271FA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27505AC5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2795275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A3205BC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>
    <w:nsid w:val="398C6DFE"/>
    <w:multiLevelType w:val="singleLevel"/>
    <w:tmpl w:val="0410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45DE0D8C"/>
    <w:multiLevelType w:val="hybridMultilevel"/>
    <w:tmpl w:val="BEA657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1D66E1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6D047029"/>
    <w:multiLevelType w:val="singleLevel"/>
    <w:tmpl w:val="B678A288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71632D6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733B719E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7B4734C4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7E5B387B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2"/>
  </w:num>
  <w:num w:numId="4">
    <w:abstractNumId w:val="16"/>
  </w:num>
  <w:num w:numId="5">
    <w:abstractNumId w:val="7"/>
  </w:num>
  <w:num w:numId="6">
    <w:abstractNumId w:val="2"/>
  </w:num>
  <w:num w:numId="7">
    <w:abstractNumId w:val="17"/>
  </w:num>
  <w:num w:numId="8">
    <w:abstractNumId w:val="9"/>
  </w:num>
  <w:num w:numId="9">
    <w:abstractNumId w:val="6"/>
  </w:num>
  <w:num w:numId="10">
    <w:abstractNumId w:val="4"/>
  </w:num>
  <w:num w:numId="11">
    <w:abstractNumId w:val="21"/>
  </w:num>
  <w:num w:numId="12">
    <w:abstractNumId w:val="5"/>
  </w:num>
  <w:num w:numId="13">
    <w:abstractNumId w:val="11"/>
  </w:num>
  <w:num w:numId="14">
    <w:abstractNumId w:val="1"/>
  </w:num>
  <w:num w:numId="15">
    <w:abstractNumId w:val="3"/>
  </w:num>
  <w:num w:numId="16">
    <w:abstractNumId w:val="18"/>
  </w:num>
  <w:num w:numId="17">
    <w:abstractNumId w:val="20"/>
  </w:num>
  <w:num w:numId="18">
    <w:abstractNumId w:val="14"/>
  </w:num>
  <w:num w:numId="19">
    <w:abstractNumId w:val="19"/>
  </w:num>
  <w:num w:numId="20">
    <w:abstractNumId w:val="8"/>
  </w:num>
  <w:num w:numId="21">
    <w:abstractNumId w:val="0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0E8F"/>
    <w:rsid w:val="000052EA"/>
    <w:rsid w:val="00017A75"/>
    <w:rsid w:val="00025A4C"/>
    <w:rsid w:val="000327B5"/>
    <w:rsid w:val="000677C1"/>
    <w:rsid w:val="00080E70"/>
    <w:rsid w:val="000A7B2B"/>
    <w:rsid w:val="000C388E"/>
    <w:rsid w:val="000D46FF"/>
    <w:rsid w:val="000D6B64"/>
    <w:rsid w:val="000E1B14"/>
    <w:rsid w:val="00123088"/>
    <w:rsid w:val="00126792"/>
    <w:rsid w:val="00127D83"/>
    <w:rsid w:val="001352F8"/>
    <w:rsid w:val="00140002"/>
    <w:rsid w:val="00146CE4"/>
    <w:rsid w:val="00151DF9"/>
    <w:rsid w:val="00156930"/>
    <w:rsid w:val="0016145B"/>
    <w:rsid w:val="00167D05"/>
    <w:rsid w:val="001879AC"/>
    <w:rsid w:val="00190E3F"/>
    <w:rsid w:val="001B2071"/>
    <w:rsid w:val="001C5702"/>
    <w:rsid w:val="001C7562"/>
    <w:rsid w:val="001E0D28"/>
    <w:rsid w:val="001E1EDB"/>
    <w:rsid w:val="001E2B6F"/>
    <w:rsid w:val="00206586"/>
    <w:rsid w:val="00213AB9"/>
    <w:rsid w:val="002216B0"/>
    <w:rsid w:val="00250B07"/>
    <w:rsid w:val="002939D5"/>
    <w:rsid w:val="00294DDB"/>
    <w:rsid w:val="002D3237"/>
    <w:rsid w:val="002F1143"/>
    <w:rsid w:val="002F589C"/>
    <w:rsid w:val="002F66A7"/>
    <w:rsid w:val="003055A3"/>
    <w:rsid w:val="0031033E"/>
    <w:rsid w:val="003200C1"/>
    <w:rsid w:val="00323571"/>
    <w:rsid w:val="00325CCD"/>
    <w:rsid w:val="0033309C"/>
    <w:rsid w:val="003506E4"/>
    <w:rsid w:val="003530AC"/>
    <w:rsid w:val="00373FFF"/>
    <w:rsid w:val="00392BFB"/>
    <w:rsid w:val="003A3B6F"/>
    <w:rsid w:val="003B702B"/>
    <w:rsid w:val="003E040B"/>
    <w:rsid w:val="004005C2"/>
    <w:rsid w:val="00405C4F"/>
    <w:rsid w:val="0040636E"/>
    <w:rsid w:val="0041695F"/>
    <w:rsid w:val="00421FFD"/>
    <w:rsid w:val="00424F37"/>
    <w:rsid w:val="00447E79"/>
    <w:rsid w:val="00452DA2"/>
    <w:rsid w:val="004602FB"/>
    <w:rsid w:val="00464B22"/>
    <w:rsid w:val="00470BAF"/>
    <w:rsid w:val="0048005C"/>
    <w:rsid w:val="004A672B"/>
    <w:rsid w:val="004F0FFE"/>
    <w:rsid w:val="00502029"/>
    <w:rsid w:val="005278EF"/>
    <w:rsid w:val="00537ACC"/>
    <w:rsid w:val="0054187E"/>
    <w:rsid w:val="00573E0D"/>
    <w:rsid w:val="0058634A"/>
    <w:rsid w:val="005B216E"/>
    <w:rsid w:val="005B6665"/>
    <w:rsid w:val="005C1B39"/>
    <w:rsid w:val="00617854"/>
    <w:rsid w:val="006231CB"/>
    <w:rsid w:val="00643EC6"/>
    <w:rsid w:val="00646A78"/>
    <w:rsid w:val="00681410"/>
    <w:rsid w:val="006A3B33"/>
    <w:rsid w:val="006B29EF"/>
    <w:rsid w:val="006B6B23"/>
    <w:rsid w:val="006C743F"/>
    <w:rsid w:val="006F3DD8"/>
    <w:rsid w:val="00703FDE"/>
    <w:rsid w:val="00714D60"/>
    <w:rsid w:val="00722F95"/>
    <w:rsid w:val="007379CD"/>
    <w:rsid w:val="0074275E"/>
    <w:rsid w:val="007572B9"/>
    <w:rsid w:val="0076038F"/>
    <w:rsid w:val="00772217"/>
    <w:rsid w:val="0079080A"/>
    <w:rsid w:val="00797344"/>
    <w:rsid w:val="007F3B2A"/>
    <w:rsid w:val="007F5322"/>
    <w:rsid w:val="008018B1"/>
    <w:rsid w:val="00802D94"/>
    <w:rsid w:val="00821C65"/>
    <w:rsid w:val="00823CC0"/>
    <w:rsid w:val="00852CF5"/>
    <w:rsid w:val="008663F9"/>
    <w:rsid w:val="00886B3D"/>
    <w:rsid w:val="00887030"/>
    <w:rsid w:val="008B667F"/>
    <w:rsid w:val="008C0E8C"/>
    <w:rsid w:val="008F1BA8"/>
    <w:rsid w:val="008F2D8D"/>
    <w:rsid w:val="00915F01"/>
    <w:rsid w:val="00962C9D"/>
    <w:rsid w:val="009A650E"/>
    <w:rsid w:val="009B35EC"/>
    <w:rsid w:val="009C28DB"/>
    <w:rsid w:val="009F1475"/>
    <w:rsid w:val="00A37ADC"/>
    <w:rsid w:val="00A411C4"/>
    <w:rsid w:val="00A42AFB"/>
    <w:rsid w:val="00A44135"/>
    <w:rsid w:val="00A848A1"/>
    <w:rsid w:val="00A8512A"/>
    <w:rsid w:val="00A85660"/>
    <w:rsid w:val="00A90EA5"/>
    <w:rsid w:val="00AB1CE0"/>
    <w:rsid w:val="00AB28BC"/>
    <w:rsid w:val="00AB2AFC"/>
    <w:rsid w:val="00AE06E4"/>
    <w:rsid w:val="00B00E8F"/>
    <w:rsid w:val="00B13A3D"/>
    <w:rsid w:val="00B24388"/>
    <w:rsid w:val="00B404FC"/>
    <w:rsid w:val="00B55FAA"/>
    <w:rsid w:val="00B616B7"/>
    <w:rsid w:val="00B63814"/>
    <w:rsid w:val="00B71E35"/>
    <w:rsid w:val="00B953D0"/>
    <w:rsid w:val="00BA52ED"/>
    <w:rsid w:val="00BA6D8A"/>
    <w:rsid w:val="00BB3981"/>
    <w:rsid w:val="00BB544D"/>
    <w:rsid w:val="00BD750C"/>
    <w:rsid w:val="00BF3B50"/>
    <w:rsid w:val="00C07E2E"/>
    <w:rsid w:val="00C35BDE"/>
    <w:rsid w:val="00C42E6C"/>
    <w:rsid w:val="00C51729"/>
    <w:rsid w:val="00C73A28"/>
    <w:rsid w:val="00C75611"/>
    <w:rsid w:val="00C86A6F"/>
    <w:rsid w:val="00C879E9"/>
    <w:rsid w:val="00CF7DB8"/>
    <w:rsid w:val="00D06797"/>
    <w:rsid w:val="00D3207E"/>
    <w:rsid w:val="00D57E8C"/>
    <w:rsid w:val="00D66E3A"/>
    <w:rsid w:val="00D71E20"/>
    <w:rsid w:val="00D77210"/>
    <w:rsid w:val="00D7722C"/>
    <w:rsid w:val="00D81F6E"/>
    <w:rsid w:val="00D92324"/>
    <w:rsid w:val="00D96D44"/>
    <w:rsid w:val="00DB65AD"/>
    <w:rsid w:val="00DE6541"/>
    <w:rsid w:val="00DF011B"/>
    <w:rsid w:val="00DF51BA"/>
    <w:rsid w:val="00DF6D06"/>
    <w:rsid w:val="00E31E62"/>
    <w:rsid w:val="00E46DA5"/>
    <w:rsid w:val="00E830C1"/>
    <w:rsid w:val="00EA1826"/>
    <w:rsid w:val="00EA422B"/>
    <w:rsid w:val="00F048B7"/>
    <w:rsid w:val="00F15F2C"/>
    <w:rsid w:val="00F264A9"/>
    <w:rsid w:val="00F44893"/>
    <w:rsid w:val="00FA295C"/>
    <w:rsid w:val="00FF085A"/>
    <w:rsid w:val="00FF5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74275E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4275E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rsid w:val="0074275E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74275E"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shd w:val="pct5" w:color="auto" w:fill="FFFFFF"/>
      <w:jc w:val="center"/>
      <w:outlineLvl w:val="2"/>
    </w:pPr>
    <w:rPr>
      <w:rFonts w:ascii="Arial" w:hAnsi="Arial" w:cs="Arial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4275E"/>
    <w:pPr>
      <w:keepNext/>
      <w:outlineLvl w:val="3"/>
    </w:pPr>
    <w:rPr>
      <w:rFonts w:ascii="Arial" w:hAnsi="Arial" w:cs="Arial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4275E"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shd w:val="pct5" w:color="auto" w:fill="FFFFFF"/>
      <w:jc w:val="center"/>
      <w:outlineLvl w:val="4"/>
    </w:pPr>
    <w:rPr>
      <w:rFonts w:ascii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4275E"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shd w:val="pct5" w:color="auto" w:fill="FFFFFF"/>
      <w:jc w:val="center"/>
      <w:outlineLvl w:val="5"/>
    </w:pPr>
    <w:rPr>
      <w:rFonts w:ascii="Arial" w:hAnsi="Arial" w:cs="Arial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4275E"/>
    <w:pPr>
      <w:keepNext/>
      <w:jc w:val="both"/>
      <w:outlineLvl w:val="6"/>
    </w:pPr>
    <w:rPr>
      <w:rFonts w:ascii="Arial" w:hAnsi="Arial" w:cs="Arial"/>
      <w:b/>
      <w:bCs/>
    </w:rPr>
  </w:style>
  <w:style w:type="paragraph" w:styleId="Heading8">
    <w:name w:val="heading 8"/>
    <w:basedOn w:val="Normal"/>
    <w:next w:val="Normal"/>
    <w:link w:val="Heading8Char"/>
    <w:uiPriority w:val="99"/>
    <w:qFormat/>
    <w:rsid w:val="0074275E"/>
    <w:pPr>
      <w:keepNext/>
      <w:jc w:val="center"/>
      <w:outlineLvl w:val="7"/>
    </w:pPr>
    <w:rPr>
      <w:rFonts w:ascii="Arial" w:hAnsi="Arial" w:cs="Arial"/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74275E"/>
    <w:pPr>
      <w:keepNext/>
      <w:jc w:val="center"/>
      <w:outlineLvl w:val="8"/>
    </w:pPr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B702B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B702B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B702B"/>
    <w:rPr>
      <w:rFonts w:ascii="Cambria" w:hAnsi="Cambria" w:cs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B702B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B702B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B702B"/>
    <w:rPr>
      <w:rFonts w:ascii="Calibri" w:hAnsi="Calibri" w:cs="Calibri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B702B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3B702B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3B702B"/>
    <w:rPr>
      <w:rFonts w:ascii="Cambria" w:hAnsi="Cambria" w:cs="Cambria"/>
    </w:rPr>
  </w:style>
  <w:style w:type="paragraph" w:styleId="BodyText">
    <w:name w:val="Body Text"/>
    <w:basedOn w:val="Normal"/>
    <w:link w:val="BodyTextChar"/>
    <w:uiPriority w:val="99"/>
    <w:rsid w:val="0074275E"/>
    <w:pPr>
      <w:jc w:val="both"/>
    </w:pPr>
    <w:rPr>
      <w:rFonts w:ascii="Arial" w:hAnsi="Arial" w:cs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B702B"/>
    <w:rPr>
      <w:rFonts w:cs="Times New Roman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74275E"/>
    <w:pPr>
      <w:jc w:val="both"/>
    </w:pPr>
    <w:rPr>
      <w:rFonts w:ascii="Arial" w:hAnsi="Arial" w:cs="Arial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3B702B"/>
    <w:rPr>
      <w:rFonts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74275E"/>
    <w:pPr>
      <w:jc w:val="both"/>
    </w:pPr>
    <w:rPr>
      <w:rFonts w:ascii="Arial" w:hAnsi="Arial" w:cs="Arial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3B702B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427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B702B"/>
    <w:rPr>
      <w:rFonts w:cs="Times New Roman"/>
      <w:sz w:val="2"/>
      <w:szCs w:val="2"/>
    </w:rPr>
  </w:style>
  <w:style w:type="paragraph" w:styleId="Header">
    <w:name w:val="header"/>
    <w:basedOn w:val="Normal"/>
    <w:link w:val="HeaderChar"/>
    <w:uiPriority w:val="99"/>
    <w:rsid w:val="00AB2AF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B2AF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B2AF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B2AFC"/>
    <w:rPr>
      <w:rFonts w:cs="Times New Roman"/>
    </w:rPr>
  </w:style>
  <w:style w:type="paragraph" w:styleId="ListParagraph">
    <w:name w:val="List Paragraph"/>
    <w:basedOn w:val="Normal"/>
    <w:uiPriority w:val="99"/>
    <w:qFormat/>
    <w:rsid w:val="0088703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rsid w:val="00DE654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515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364</Words>
  <Characters>2079</Characters>
  <Application>Microsoft Office Outlook</Application>
  <DocSecurity>0</DocSecurity>
  <Lines>0</Lines>
  <Paragraphs>0</Paragraphs>
  <ScaleCrop>false</ScaleCrop>
  <Company>Associazione Industriali MN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CORSO “EURO: GLI ASPETTI AMMINISTRATIVI, CONTABILI E FISCALI (seconda edizione)</dc:title>
  <dc:subject/>
  <dc:creator>ferrari</dc:creator>
  <cp:keywords/>
  <dc:description/>
  <cp:lastModifiedBy>ELISABETTA</cp:lastModifiedBy>
  <cp:revision>2</cp:revision>
  <cp:lastPrinted>2014-03-26T14:52:00Z</cp:lastPrinted>
  <dcterms:created xsi:type="dcterms:W3CDTF">2014-09-18T07:19:00Z</dcterms:created>
  <dcterms:modified xsi:type="dcterms:W3CDTF">2014-09-18T07:19:00Z</dcterms:modified>
</cp:coreProperties>
</file>